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BC" w:rsidRPr="008B3271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36pt;width:582pt;height:839.25pt;z-index:251658240">
            <v:imagedata r:id="rId5" o:title=""/>
          </v:shape>
        </w:pict>
      </w: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1.5. Курсов</w:t>
      </w:r>
      <w:r>
        <w:rPr>
          <w:rFonts w:ascii="Times New Roman" w:hAnsi="Times New Roman"/>
          <w:sz w:val="24"/>
          <w:szCs w:val="24"/>
          <w:lang w:eastAsia="ru-RU"/>
        </w:rPr>
        <w:t xml:space="preserve">ой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 (работа) по дисциплине выполняется в сроки, определенные учебным планом по специальности и рабочим учебным планом </w:t>
      </w:r>
      <w:r>
        <w:rPr>
          <w:rFonts w:ascii="Times New Roman" w:hAnsi="Times New Roman"/>
          <w:sz w:val="24"/>
          <w:szCs w:val="24"/>
          <w:lang w:eastAsia="ru-RU"/>
        </w:rPr>
        <w:t xml:space="preserve"> образовательной организацией.</w:t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Pr="00F67FAA" w:rsidRDefault="00FB59BC" w:rsidP="00F57A8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67FAA">
        <w:rPr>
          <w:rFonts w:ascii="Times New Roman" w:hAnsi="Times New Roman"/>
          <w:b/>
          <w:sz w:val="24"/>
          <w:szCs w:val="24"/>
          <w:lang w:eastAsia="ru-RU"/>
        </w:rPr>
        <w:t>2. Организация разработки тематики курсовых проектов (работ).</w:t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 xml:space="preserve">2.1. Тематика курсовых проектов (работ) разрабатывается преподавателями </w:t>
      </w:r>
      <w:r>
        <w:rPr>
          <w:rFonts w:ascii="Times New Roman" w:hAnsi="Times New Roman"/>
          <w:sz w:val="24"/>
          <w:szCs w:val="24"/>
          <w:lang w:eastAsia="ru-RU"/>
        </w:rPr>
        <w:t xml:space="preserve">образовательных организаций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среднего профессионального образования, рассматривается и принимается соответствующими </w:t>
      </w:r>
      <w:r>
        <w:rPr>
          <w:rFonts w:ascii="Times New Roman" w:hAnsi="Times New Roman"/>
          <w:sz w:val="24"/>
          <w:szCs w:val="24"/>
          <w:lang w:eastAsia="ru-RU"/>
        </w:rPr>
        <w:t xml:space="preserve"> методическими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комиссиями, утверждается зам. директора по учебно</w:t>
      </w:r>
      <w:r>
        <w:rPr>
          <w:rFonts w:ascii="Times New Roman" w:hAnsi="Times New Roman"/>
          <w:sz w:val="24"/>
          <w:szCs w:val="24"/>
          <w:lang w:eastAsia="ru-RU"/>
        </w:rPr>
        <w:t xml:space="preserve">-методической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работе </w:t>
      </w:r>
      <w:r>
        <w:rPr>
          <w:rFonts w:ascii="Times New Roman" w:hAnsi="Times New Roman"/>
          <w:sz w:val="24"/>
          <w:szCs w:val="24"/>
          <w:lang w:eastAsia="ru-RU"/>
        </w:rPr>
        <w:t>образовательной организации,</w:t>
      </w:r>
      <w:r w:rsidRPr="008A2DF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издается приказ </w:t>
      </w:r>
      <w:r>
        <w:rPr>
          <w:rFonts w:ascii="Times New Roman" w:hAnsi="Times New Roman"/>
          <w:sz w:val="24"/>
          <w:szCs w:val="24"/>
          <w:lang w:eastAsia="ru-RU"/>
        </w:rPr>
        <w:t xml:space="preserve"> директора 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«О закреплении тем курсовых </w:t>
      </w:r>
      <w:r>
        <w:rPr>
          <w:rFonts w:ascii="Times New Roman" w:hAnsi="Times New Roman"/>
          <w:sz w:val="24"/>
          <w:szCs w:val="24"/>
          <w:lang w:eastAsia="ru-RU"/>
        </w:rPr>
        <w:t xml:space="preserve"> проектов </w:t>
      </w: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( работ).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2.2. Темы курсовых проектов (работ) должны соответствовать рекомендуемой примерной тематике курсовых проектов (работ) в примерных и рабочих программах учебных дисциплин.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В отдельных случаях</w:t>
      </w:r>
      <w:r>
        <w:rPr>
          <w:rFonts w:ascii="Times New Roman" w:hAnsi="Times New Roman"/>
          <w:sz w:val="24"/>
          <w:szCs w:val="24"/>
          <w:lang w:eastAsia="ru-RU"/>
        </w:rPr>
        <w:t xml:space="preserve"> допускается выполнение курсового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 по одной теме группой студентов.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2.3. Тема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>проекта (работы) может быть связана с программой производственной (профессиональной) практики студента, а для лиц, обучающихся по очно - заочной (вечерней) и заочной формам, - с их непосредственной работой.</w:t>
      </w: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2.4. Курсов</w:t>
      </w:r>
      <w:r>
        <w:rPr>
          <w:rFonts w:ascii="Times New Roman" w:hAnsi="Times New Roman"/>
          <w:sz w:val="24"/>
          <w:szCs w:val="24"/>
          <w:lang w:eastAsia="ru-RU"/>
        </w:rPr>
        <w:t xml:space="preserve">ой </w:t>
      </w:r>
      <w:r w:rsidRPr="00575AED">
        <w:rPr>
          <w:rFonts w:ascii="Times New Roman" w:hAnsi="Times New Roman"/>
          <w:sz w:val="24"/>
          <w:szCs w:val="24"/>
          <w:lang w:eastAsia="ru-RU"/>
        </w:rPr>
        <w:t>проект (работа) может стать составной частью (разделом, главой) выпускной квалификационной работы, если видом итоговой государственной аттестации, определяемым в соответствии с Государственными требованиями по данной специальности, является выпускная квалификационная работа.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354E58">
        <w:rPr>
          <w:rFonts w:ascii="Times New Roman" w:hAnsi="Times New Roman"/>
          <w:sz w:val="24"/>
          <w:szCs w:val="24"/>
          <w:lang w:eastAsia="ru-RU"/>
        </w:rPr>
        <w:t>. Студенты имеют право выбора темы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проекта (работы).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Pr="004D6D57" w:rsidRDefault="00FB59BC" w:rsidP="00F57A8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D6D57">
        <w:rPr>
          <w:rFonts w:ascii="Times New Roman" w:hAnsi="Times New Roman"/>
          <w:b/>
          <w:sz w:val="24"/>
          <w:szCs w:val="24"/>
          <w:lang w:eastAsia="ru-RU"/>
        </w:rPr>
        <w:t>3. Требования к структуре курсового проекта (работы).</w:t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3.1. По содержанию курсов</w:t>
      </w:r>
      <w:r>
        <w:rPr>
          <w:rFonts w:ascii="Times New Roman" w:hAnsi="Times New Roman"/>
          <w:sz w:val="24"/>
          <w:szCs w:val="24"/>
          <w:lang w:eastAsia="ru-RU"/>
        </w:rPr>
        <w:t>ой проект (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может носить реферативный, практический или опытно - экспериментальный характер. По объему курсов</w:t>
      </w:r>
      <w:r>
        <w:rPr>
          <w:rFonts w:ascii="Times New Roman" w:hAnsi="Times New Roman"/>
          <w:sz w:val="24"/>
          <w:szCs w:val="24"/>
          <w:lang w:eastAsia="ru-RU"/>
        </w:rPr>
        <w:t xml:space="preserve">ой проект 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(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работа 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>должна быть не менее 15 - 20 страниц печатного текста или 20 - 25 страниц рукописного текста.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3.2. По структуре курсов</w:t>
      </w:r>
      <w:r>
        <w:rPr>
          <w:rFonts w:ascii="Times New Roman" w:hAnsi="Times New Roman"/>
          <w:sz w:val="24"/>
          <w:szCs w:val="24"/>
          <w:lang w:eastAsia="ru-RU"/>
        </w:rPr>
        <w:t>ой проект (</w:t>
      </w:r>
      <w:r w:rsidRPr="00575AED">
        <w:rPr>
          <w:rFonts w:ascii="Times New Roman" w:hAnsi="Times New Roman"/>
          <w:sz w:val="24"/>
          <w:szCs w:val="24"/>
          <w:lang w:eastAsia="ru-RU"/>
        </w:rPr>
        <w:t>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реферативного характера состоит из: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введения, в котором раскрывается актуальность и значение темы, формулируется цель работы;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теоретической части, в которой даны история вопроса, уровень разработанности проблемы в теории и практике посредством сравнительного анализа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заключения, в котором содержатся выводы и рекомендации относительно возможностей использования материалов работы;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списка используемой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приложения.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3.3. По структуре курсов</w:t>
      </w:r>
      <w:r>
        <w:rPr>
          <w:rFonts w:ascii="Times New Roman" w:hAnsi="Times New Roman"/>
          <w:sz w:val="24"/>
          <w:szCs w:val="24"/>
          <w:lang w:eastAsia="ru-RU"/>
        </w:rPr>
        <w:t>ой проект (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практического характера состоит из: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введения, в котором раскрывается актуальность и значение темы, формулируются цели и задачи работы;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основной части, которая обычно состоит из двух разделов: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в первом разделе содержатся теоретические основы разрабатываемой темы;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вторым разделом является практическая часть, которая представлена расчетами, графиками, таблицами, схемами и т.п.;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заключения, в котором содержатся выводы и рекомендации относительно возможностей практического применения материалов работы;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списка используемой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приложения.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3.4. По структуре курсов</w:t>
      </w:r>
      <w:r>
        <w:rPr>
          <w:rFonts w:ascii="Times New Roman" w:hAnsi="Times New Roman"/>
          <w:sz w:val="24"/>
          <w:szCs w:val="24"/>
          <w:lang w:eastAsia="ru-RU"/>
        </w:rPr>
        <w:t>ой проект (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опытно - экспериментального характера состоит из: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введения, в котором раскрывается актуальность и значение темы, определяются цели и задачи эксперимента;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основной части, которая обычно состоит из двух разделов: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в первом разделе содержатся теоретические основы разрабатываемой темы, даны история вопроса, уровень разработанности проблемы в теории и практике;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второй раздел представлен практической частью, в которой содержатся план проведения эксперимента, характеристики методов экспериментальной работы, обоснование выбранного метода, основные этапы эксперимента, обработка и анализ результатов опытно - экспериментальной работы;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заключения, в котором содержатся выводы и рекомендации о возможности применения полученных результатов;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списка используемой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приложения.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3.5. По содержанию курсовой проект</w:t>
      </w:r>
      <w:r>
        <w:rPr>
          <w:rFonts w:ascii="Times New Roman" w:hAnsi="Times New Roman"/>
          <w:sz w:val="24"/>
          <w:szCs w:val="24"/>
          <w:lang w:eastAsia="ru-RU"/>
        </w:rPr>
        <w:t xml:space="preserve"> ( работа)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может носить конструкторский или технологический характер. По структуре курсовой проект</w:t>
      </w:r>
      <w:r>
        <w:rPr>
          <w:rFonts w:ascii="Times New Roman" w:hAnsi="Times New Roman"/>
          <w:sz w:val="24"/>
          <w:szCs w:val="24"/>
          <w:lang w:eastAsia="ru-RU"/>
        </w:rPr>
        <w:t xml:space="preserve"> (работа)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состоит из пояснительной записки и практической части.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 xml:space="preserve">3.6. Пояснительная записка курсового проекта </w:t>
      </w:r>
      <w:r>
        <w:rPr>
          <w:rFonts w:ascii="Times New Roman" w:hAnsi="Times New Roman"/>
          <w:sz w:val="24"/>
          <w:szCs w:val="24"/>
          <w:lang w:eastAsia="ru-RU"/>
        </w:rPr>
        <w:t xml:space="preserve"> ( работы)</w:t>
      </w:r>
      <w:r w:rsidRPr="00575AED">
        <w:rPr>
          <w:rFonts w:ascii="Times New Roman" w:hAnsi="Times New Roman"/>
          <w:sz w:val="24"/>
          <w:szCs w:val="24"/>
          <w:lang w:eastAsia="ru-RU"/>
        </w:rPr>
        <w:t>конструкторского характера включает в себя: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введение, в котором раскрывается актуальность и значение темы, формулируется цель;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расчетную часть, содержащую расчеты по профилю специальности;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описательную часть, в которой приводится описание конструкции и принцип работы спроектированного изделия, выбор материалов, технологические особенности его изготовления;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организационно - экономическую часть;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заключение, в котором содержатся выводы и рекомендации относительно возможностей использования материалов работы;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список используемой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приложения.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3.7. Пояснительная записка курсового проекта</w:t>
      </w:r>
      <w:r>
        <w:rPr>
          <w:rFonts w:ascii="Times New Roman" w:hAnsi="Times New Roman"/>
          <w:sz w:val="24"/>
          <w:szCs w:val="24"/>
          <w:lang w:eastAsia="ru-RU"/>
        </w:rPr>
        <w:t xml:space="preserve"> (работы)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технологического характера включает в себя: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введение, в котором раскрывается актуальность и значение темы, формулируется цель;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описание узла или детали, на которую разрабатывается технологический процесс;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описание спроектированной оснастки, приспособлений и т.п.;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организационно - экономическую часть;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заключение, в котором содержатся выводы и рекомендации относительно возможностей использования материалов проекта;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список используемой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приложения.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3.8. Практическая часть курсового проекта</w:t>
      </w:r>
      <w:r>
        <w:rPr>
          <w:rFonts w:ascii="Times New Roman" w:hAnsi="Times New Roman"/>
          <w:sz w:val="24"/>
          <w:szCs w:val="24"/>
          <w:lang w:eastAsia="ru-RU"/>
        </w:rPr>
        <w:t xml:space="preserve"> (работы)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как конструкторского, так и технологического характера может быть представлена чертежами, схемами, графиками, диаграммами, картинами, сценариями и другими изделиями или продуктами творческой деятельности в соответствии с выбранной темой.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 xml:space="preserve">Объем пояснительной записки курсового проекта </w:t>
      </w:r>
      <w:r>
        <w:rPr>
          <w:rFonts w:ascii="Times New Roman" w:hAnsi="Times New Roman"/>
          <w:sz w:val="24"/>
          <w:szCs w:val="24"/>
          <w:lang w:eastAsia="ru-RU"/>
        </w:rPr>
        <w:t xml:space="preserve"> (работы) </w:t>
      </w:r>
      <w:r w:rsidRPr="00575AED">
        <w:rPr>
          <w:rFonts w:ascii="Times New Roman" w:hAnsi="Times New Roman"/>
          <w:sz w:val="24"/>
          <w:szCs w:val="24"/>
          <w:lang w:eastAsia="ru-RU"/>
        </w:rPr>
        <w:t>должен быть не менее 5 страниц печатного текста, объем графической части - 1,5 - 2 листа.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3.9. Студент разрабатывает и оформляет курсов</w:t>
      </w:r>
      <w:r>
        <w:rPr>
          <w:rFonts w:ascii="Times New Roman" w:hAnsi="Times New Roman"/>
          <w:sz w:val="24"/>
          <w:szCs w:val="24"/>
          <w:lang w:eastAsia="ru-RU"/>
        </w:rPr>
        <w:t xml:space="preserve">ой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 (работу) в соответствии с требованиями ЕСТД и ЕСКД.</w:t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Pr="004D6D57" w:rsidRDefault="00FB59BC" w:rsidP="00F57A8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D6D57">
        <w:rPr>
          <w:rFonts w:ascii="Times New Roman" w:hAnsi="Times New Roman"/>
          <w:b/>
          <w:sz w:val="24"/>
          <w:szCs w:val="24"/>
          <w:lang w:eastAsia="ru-RU"/>
        </w:rPr>
        <w:t>4. Организация выполнения курсово</w:t>
      </w:r>
      <w:r>
        <w:rPr>
          <w:rFonts w:ascii="Times New Roman" w:hAnsi="Times New Roman"/>
          <w:b/>
          <w:sz w:val="24"/>
          <w:szCs w:val="24"/>
          <w:lang w:eastAsia="ru-RU"/>
        </w:rPr>
        <w:t>го</w:t>
      </w:r>
      <w:r w:rsidRPr="004D6D57">
        <w:rPr>
          <w:rFonts w:ascii="Times New Roman" w:hAnsi="Times New Roman"/>
          <w:b/>
          <w:sz w:val="24"/>
          <w:szCs w:val="24"/>
          <w:lang w:eastAsia="ru-RU"/>
        </w:rPr>
        <w:t xml:space="preserve"> проекта (работы)</w:t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4.1. Общее руководство и контроль за ходом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>проекта (работы) осуществляет преподаватель соответствующей дисциплины.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4.2. На время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 составляется расписание консультаций, утверждаемое руководителем образовательного учреждения. Консультации проводятся за счет объема времени, отведенного в рабочем учебном плане на консультации.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В ходе консультаций преподавателем разъясняются назначение и задачи, структура и объем, принципы разработки и оформления, примерное распределение времени на выполнение отдельных частей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(работы), даются ответы на вопросы студентов.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4.3. Основными функциями руководителя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>проекта (работы) являются: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консультирование по вопросам содержания и последовательности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оказание помощи студенту в подборе необходимой литературы;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контроль хода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>проекта (работы);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подготовка письменного отзыва на курсов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 (работу).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4.4. По завершении студентом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 руководитель проверяет, подписывает ее и вместе с письменным отзывом передает студенту для ознакомления.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4.5. Письменный отзыв должен включать: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заключение о соответствии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 заявленной теме;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оценку качества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оценку полноты разработки поставленных вопросов, теоретической и практической значимости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(работы);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- оценку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Проверку, составление письменного отзыва и прием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 осуществляет руководитель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575AED">
        <w:rPr>
          <w:rFonts w:ascii="Times New Roman" w:hAnsi="Times New Roman"/>
          <w:sz w:val="24"/>
          <w:szCs w:val="24"/>
          <w:lang w:eastAsia="ru-RU"/>
        </w:rPr>
        <w:t>проекта (работы) вне расписания учебных занятий. 4.6. При необходимости руководитель курсово</w:t>
      </w:r>
      <w:r>
        <w:rPr>
          <w:rFonts w:ascii="Times New Roman" w:hAnsi="Times New Roman"/>
          <w:sz w:val="24"/>
          <w:szCs w:val="24"/>
          <w:lang w:eastAsia="ru-RU"/>
        </w:rPr>
        <w:t>го проекта (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работы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по дисциплине может предусмотреть защиту курсово</w:t>
      </w:r>
      <w:r>
        <w:rPr>
          <w:rFonts w:ascii="Times New Roman" w:hAnsi="Times New Roman"/>
          <w:sz w:val="24"/>
          <w:szCs w:val="24"/>
          <w:lang w:eastAsia="ru-RU"/>
        </w:rPr>
        <w:t>го проекта (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работы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>. Защита курсового проекта</w:t>
      </w:r>
      <w:r>
        <w:rPr>
          <w:rFonts w:ascii="Times New Roman" w:hAnsi="Times New Roman"/>
          <w:sz w:val="24"/>
          <w:szCs w:val="24"/>
          <w:lang w:eastAsia="ru-RU"/>
        </w:rPr>
        <w:t xml:space="preserve"> (работы)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является обязательной и проводится за счет объема времени, предусмотренного на изучение дисциплины.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4.7. Курсовой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 (работа) оценивается по пятибалльной системе. Положительная оценка по той дисциплине, по которой предусматривается курсов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 (работа), выставляется только при условии успешной сдачи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проекта (работы) на оценку не ниже "удовлетворительно".</w:t>
      </w:r>
    </w:p>
    <w:p w:rsidR="00FB59BC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 w:rsidRPr="00575AED">
        <w:rPr>
          <w:rFonts w:ascii="Times New Roman" w:hAnsi="Times New Roman"/>
          <w:sz w:val="24"/>
          <w:szCs w:val="24"/>
          <w:lang w:eastAsia="ru-RU"/>
        </w:rPr>
        <w:t>4.8. Студентам, получившим неудовлетворительную оценку по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му 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проекту (работе), предоставляется право выбора новой темы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проекта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(работы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575AED">
        <w:rPr>
          <w:rFonts w:ascii="Times New Roman" w:hAnsi="Times New Roman"/>
          <w:sz w:val="24"/>
          <w:szCs w:val="24"/>
          <w:lang w:eastAsia="ru-RU"/>
        </w:rPr>
        <w:t xml:space="preserve"> или, по решению преподавателя, доработки прежней темы, и определяется новый срок для ее выполнения.</w:t>
      </w:r>
    </w:p>
    <w:p w:rsidR="00FB59BC" w:rsidRPr="00354E58" w:rsidRDefault="00FB59BC" w:rsidP="008852F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A2DF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354E58">
        <w:rPr>
          <w:rFonts w:ascii="Times New Roman" w:hAnsi="Times New Roman"/>
          <w:b/>
          <w:bCs/>
          <w:sz w:val="24"/>
          <w:szCs w:val="24"/>
          <w:lang w:eastAsia="ru-RU"/>
        </w:rPr>
        <w:t>5. Порядок сдачи курсово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го </w:t>
      </w:r>
      <w:r w:rsidRPr="00354E5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проекта (работы)</w:t>
      </w:r>
    </w:p>
    <w:p w:rsidR="00FB59BC" w:rsidRPr="00354E58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     5.1. Выполненн</w:t>
      </w:r>
      <w:r>
        <w:rPr>
          <w:rFonts w:ascii="Times New Roman" w:hAnsi="Times New Roman"/>
          <w:sz w:val="24"/>
          <w:szCs w:val="24"/>
          <w:lang w:eastAsia="ru-RU"/>
        </w:rPr>
        <w:t xml:space="preserve">ый 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курсов</w:t>
      </w:r>
      <w:r>
        <w:rPr>
          <w:rFonts w:ascii="Times New Roman" w:hAnsi="Times New Roman"/>
          <w:sz w:val="24"/>
          <w:szCs w:val="24"/>
          <w:lang w:eastAsia="ru-RU"/>
        </w:rPr>
        <w:t>ой проект (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подписывается студентом на титульном листе и не позднее, чем за три недели до защиты предоставляется преподавателю-руководителю.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5.2. Преподаватель оценивает работу студента по оценочному листу, подписывает ее и представляет работу на комиссию для обсуждения.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5.3. Преподаватель – руководитель дает критическую оценку выполненной работы, обращая внимание на ее актуальность и целесообразность, оформление, язык и стиль изложения материала, выводов и предложений.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5.4. На заседании комиссии решается вопрос о допуске работы к защите.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5.5. Окончательное решение о допуске работы к защите студент получает от заместителя директора по учебно</w:t>
      </w:r>
      <w:r>
        <w:rPr>
          <w:rFonts w:ascii="Times New Roman" w:hAnsi="Times New Roman"/>
          <w:sz w:val="24"/>
          <w:szCs w:val="24"/>
          <w:lang w:eastAsia="ru-RU"/>
        </w:rPr>
        <w:t xml:space="preserve">-методической 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работе не позднее, чем за 2 недели до защиты, если представлены: </w:t>
      </w:r>
    </w:p>
    <w:p w:rsidR="00FB59BC" w:rsidRPr="00354E58" w:rsidRDefault="00FB59BC" w:rsidP="00F57A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Курсовая работа, подписанная студентом и преподавателем – руководителем;</w:t>
      </w:r>
    </w:p>
    <w:p w:rsidR="00FB59BC" w:rsidRPr="00354E58" w:rsidRDefault="00FB59BC" w:rsidP="00F57A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354E58">
        <w:rPr>
          <w:rFonts w:ascii="Times New Roman" w:hAnsi="Times New Roman"/>
          <w:sz w:val="24"/>
          <w:szCs w:val="24"/>
          <w:lang w:eastAsia="ru-RU"/>
        </w:rPr>
        <w:t>атериалы самопрезентации в формате Power Point на электронном носителе.</w:t>
      </w:r>
    </w:p>
    <w:p w:rsidR="00FB59BC" w:rsidRPr="00354E58" w:rsidRDefault="00FB59BC" w:rsidP="008852F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54E58">
        <w:rPr>
          <w:rFonts w:ascii="Times New Roman" w:hAnsi="Times New Roman"/>
          <w:b/>
          <w:bCs/>
          <w:sz w:val="24"/>
          <w:szCs w:val="24"/>
          <w:lang w:eastAsia="ru-RU"/>
        </w:rPr>
        <w:t>6. Защита курсово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го </w:t>
      </w:r>
      <w:r w:rsidRPr="00354E5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проекта (работы)</w:t>
      </w:r>
    </w:p>
    <w:p w:rsidR="00FB59BC" w:rsidRPr="00354E58" w:rsidRDefault="00FB59BC" w:rsidP="00F57A87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     6.1. Студенту предоставляется время для выступления в пределах 5-7 минут.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6.2. Студент в своем выступлении должен отразить: актуальность темы, цель и задачи работы, конкретные выводы и предложения.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6.3. Выступление сопровождается демонстрационным материалом (слайды, таблицы, раздаточный материал), который способствует эффективности выступления докладчика.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6.4. После доклада, оглашения отзыва (рецензии) руководителя и студент отвечает на заданные ему вопросы председателя, членов комиссии, других присутствующих на защите лиц.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6.5. По окончании публичной защиты комиссия на закрытом заседании обсуждает результаты защиты курсово</w:t>
      </w:r>
      <w:r>
        <w:rPr>
          <w:rFonts w:ascii="Times New Roman" w:hAnsi="Times New Roman"/>
          <w:sz w:val="24"/>
          <w:szCs w:val="24"/>
          <w:lang w:eastAsia="ru-RU"/>
        </w:rPr>
        <w:t xml:space="preserve">го 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проекта (работы).</w:t>
      </w:r>
      <w:r w:rsidRPr="00354E58">
        <w:rPr>
          <w:rFonts w:ascii="Times New Roman" w:hAnsi="Times New Roman"/>
          <w:sz w:val="24"/>
          <w:szCs w:val="24"/>
          <w:lang w:eastAsia="ru-RU"/>
        </w:rPr>
        <w:br/>
        <w:t>     6.6. Результаты защиты определяются оценками «отлично», «хорошо», «удовлетворительно» или «неудовлетворительно», критерии оценок утверждаются председателем комиссии. Результаты объявляются в тот же день после оформления и утверждения в установленном порядке протоколов заседания комиссии.</w:t>
      </w:r>
    </w:p>
    <w:p w:rsidR="00FB59BC" w:rsidRPr="00354E58" w:rsidRDefault="00FB59BC" w:rsidP="008852F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54E58">
        <w:rPr>
          <w:rFonts w:ascii="Times New Roman" w:hAnsi="Times New Roman"/>
          <w:b/>
          <w:bCs/>
          <w:sz w:val="24"/>
          <w:szCs w:val="24"/>
          <w:lang w:eastAsia="ru-RU"/>
        </w:rPr>
        <w:t>7. Критерии оценки курсово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го</w:t>
      </w:r>
      <w:r w:rsidRPr="00354E5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проекта (работы)</w:t>
      </w:r>
    </w:p>
    <w:p w:rsidR="00FB59BC" w:rsidRPr="00354E58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     7.1. Курсов</w:t>
      </w:r>
      <w:r>
        <w:rPr>
          <w:rFonts w:ascii="Times New Roman" w:hAnsi="Times New Roman"/>
          <w:sz w:val="24"/>
          <w:szCs w:val="24"/>
          <w:lang w:eastAsia="ru-RU"/>
        </w:rPr>
        <w:t>ой  проект (</w:t>
      </w:r>
      <w:r w:rsidRPr="00354E58">
        <w:rPr>
          <w:rFonts w:ascii="Times New Roman" w:hAnsi="Times New Roman"/>
          <w:sz w:val="24"/>
          <w:szCs w:val="24"/>
          <w:lang w:eastAsia="ru-RU"/>
        </w:rPr>
        <w:t>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оценивается по пятибалльной системе: </w:t>
      </w:r>
    </w:p>
    <w:p w:rsidR="00FB59BC" w:rsidRPr="00354E58" w:rsidRDefault="00FB59BC" w:rsidP="00F57A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«отлично» - цель и задачи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 проекта (</w:t>
      </w:r>
      <w:r w:rsidRPr="00354E58">
        <w:rPr>
          <w:rFonts w:ascii="Times New Roman" w:hAnsi="Times New Roman"/>
          <w:sz w:val="24"/>
          <w:szCs w:val="24"/>
          <w:lang w:eastAsia="ru-RU"/>
        </w:rPr>
        <w:t>работы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достигнуты, описана актуальность темы, работа выполнена в полном соответствии с требованиями, отраженными в данном положении;</w:t>
      </w:r>
    </w:p>
    <w:p w:rsidR="00FB59BC" w:rsidRPr="00354E58" w:rsidRDefault="00FB59BC" w:rsidP="00F57A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«хорошо» - цель и задачи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 проекта (</w:t>
      </w:r>
      <w:r w:rsidRPr="00354E58">
        <w:rPr>
          <w:rFonts w:ascii="Times New Roman" w:hAnsi="Times New Roman"/>
          <w:sz w:val="24"/>
          <w:szCs w:val="24"/>
          <w:lang w:eastAsia="ru-RU"/>
        </w:rPr>
        <w:t>работы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достигнуты, описана актуальность темы, работа выполнена с незначительными отклонениями требований, отраженных в данном положении;</w:t>
      </w:r>
    </w:p>
    <w:p w:rsidR="00FB59BC" w:rsidRPr="00354E58" w:rsidRDefault="00FB59BC" w:rsidP="00F57A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«удовлетворительно» - цель и задачи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проекта (работы) достигнуты частично, актуальность темы определена неубедительно, работа выполнена со значительными отклонениями требований, отраженных в данном положении.</w:t>
      </w:r>
    </w:p>
    <w:p w:rsidR="00FB59BC" w:rsidRPr="00354E58" w:rsidRDefault="00FB59BC" w:rsidP="00F57A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54E58">
        <w:rPr>
          <w:rFonts w:ascii="Times New Roman" w:hAnsi="Times New Roman"/>
          <w:sz w:val="24"/>
          <w:szCs w:val="24"/>
          <w:lang w:eastAsia="ru-RU"/>
        </w:rPr>
        <w:t>«неудовлетворительно» - цель и задачи выполнения курсово</w:t>
      </w:r>
      <w:r>
        <w:rPr>
          <w:rFonts w:ascii="Times New Roman" w:hAnsi="Times New Roman"/>
          <w:sz w:val="24"/>
          <w:szCs w:val="24"/>
          <w:lang w:eastAsia="ru-RU"/>
        </w:rPr>
        <w:t>го проекта (</w:t>
      </w:r>
      <w:r w:rsidRPr="00354E58">
        <w:rPr>
          <w:rFonts w:ascii="Times New Roman" w:hAnsi="Times New Roman"/>
          <w:sz w:val="24"/>
          <w:szCs w:val="24"/>
          <w:lang w:eastAsia="ru-RU"/>
        </w:rPr>
        <w:t>работы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354E58">
        <w:rPr>
          <w:rFonts w:ascii="Times New Roman" w:hAnsi="Times New Roman"/>
          <w:sz w:val="24"/>
          <w:szCs w:val="24"/>
          <w:lang w:eastAsia="ru-RU"/>
        </w:rPr>
        <w:t xml:space="preserve"> не достигнуты, не описана актуальность темы, работы выполнена со значительными отклонениями требований, отраженных в данном положении.</w:t>
      </w:r>
    </w:p>
    <w:p w:rsidR="00FB59BC" w:rsidRPr="008852F1" w:rsidRDefault="00FB59BC" w:rsidP="008852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852F1">
        <w:rPr>
          <w:rFonts w:ascii="Times New Roman" w:hAnsi="Times New Roman"/>
          <w:b/>
          <w:sz w:val="24"/>
          <w:szCs w:val="24"/>
          <w:lang w:eastAsia="ru-RU"/>
        </w:rPr>
        <w:t>8. Хранение курсовых проектов (работ)</w:t>
      </w:r>
    </w:p>
    <w:p w:rsidR="00FB59BC" w:rsidRPr="00575AED" w:rsidRDefault="00FB59BC" w:rsidP="00F57A8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575AED">
        <w:rPr>
          <w:rFonts w:ascii="Times New Roman" w:hAnsi="Times New Roman"/>
          <w:sz w:val="24"/>
          <w:szCs w:val="24"/>
          <w:lang w:eastAsia="ru-RU"/>
        </w:rPr>
        <w:t>.1. Выполненные студентами курсовые проекты (работы) хранятся 1 год в кабинетах соответствующих дисциплин или учебной части. По истечении указанного срока все курсовые проекты (работы), не представляющие для кабинета интереса, списываются по акту.</w:t>
      </w:r>
    </w:p>
    <w:p w:rsidR="00FB59BC" w:rsidRPr="00575AED" w:rsidRDefault="00FB59BC" w:rsidP="00F57A87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575AED">
        <w:rPr>
          <w:rFonts w:ascii="Times New Roman" w:hAnsi="Times New Roman"/>
          <w:sz w:val="24"/>
          <w:szCs w:val="24"/>
          <w:lang w:eastAsia="ru-RU"/>
        </w:rPr>
        <w:t>.2. Лучшие курсовые проекты (работы), представляющие учебно - методическую ценность, могут быть использованы в качестве учебных пособий в кабинетах и лабораториях образовательного учреждения.</w:t>
      </w:r>
    </w:p>
    <w:p w:rsidR="00FB59BC" w:rsidRDefault="00FB59BC" w:rsidP="00F71B50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575AED">
        <w:rPr>
          <w:rFonts w:ascii="Times New Roman" w:hAnsi="Times New Roman"/>
          <w:sz w:val="24"/>
          <w:szCs w:val="24"/>
          <w:lang w:eastAsia="ru-RU"/>
        </w:rPr>
        <w:t>.3. Изделия и продукты творческой деятельности по решению образовательного учреждения могут быть использованы в качестве учебных пособий, реализованы через выставки - продажи и т.п.</w:t>
      </w:r>
    </w:p>
    <w:p w:rsidR="00FB59BC" w:rsidRDefault="00FB59BC" w:rsidP="00F71B50">
      <w:pPr>
        <w:spacing w:after="0" w:line="240" w:lineRule="auto"/>
        <w:ind w:firstLine="547"/>
        <w:rPr>
          <w:rFonts w:ascii="Times New Roman" w:hAnsi="Times New Roman"/>
          <w:sz w:val="24"/>
          <w:szCs w:val="24"/>
          <w:lang w:eastAsia="ru-RU"/>
        </w:rPr>
      </w:pPr>
    </w:p>
    <w:p w:rsidR="00FB59BC" w:rsidRPr="0002017B" w:rsidRDefault="00FB59BC" w:rsidP="0002017B">
      <w:pPr>
        <w:tabs>
          <w:tab w:val="left" w:pos="8352"/>
        </w:tabs>
        <w:jc w:val="right"/>
        <w:rPr>
          <w:rFonts w:ascii="Times New Roman" w:hAnsi="Times New Roman"/>
          <w:b/>
          <w:sz w:val="28"/>
          <w:szCs w:val="28"/>
        </w:rPr>
      </w:pPr>
      <w:r w:rsidRPr="0002017B">
        <w:rPr>
          <w:rFonts w:ascii="Times New Roman" w:hAnsi="Times New Roman"/>
          <w:b/>
          <w:sz w:val="28"/>
          <w:szCs w:val="28"/>
        </w:rPr>
        <w:t>Приложения</w:t>
      </w:r>
    </w:p>
    <w:p w:rsidR="00FB59BC" w:rsidRPr="0002017B" w:rsidRDefault="00FB59BC" w:rsidP="0002017B">
      <w:pPr>
        <w:tabs>
          <w:tab w:val="left" w:pos="8352"/>
        </w:tabs>
        <w:jc w:val="center"/>
        <w:rPr>
          <w:rFonts w:ascii="Times New Roman" w:hAnsi="Times New Roman"/>
          <w:sz w:val="28"/>
          <w:szCs w:val="28"/>
        </w:rPr>
      </w:pP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Приложение 1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ОБРАЗЕЦ ТИТУЛЬНОГО ЛИСТА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ОГБПОУ Южский технологический колледж</w:t>
      </w: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ДОПУЩЕН К ЗАЩИТЕ:</w:t>
      </w: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Зам. директора по УМР</w:t>
      </w: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  <w:r w:rsidRPr="0002017B">
        <w:rPr>
          <w:rFonts w:ascii="Times New Roman" w:hAnsi="Times New Roman"/>
        </w:rPr>
        <w:t>______________М.В.Казакова</w:t>
      </w: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  <w:r w:rsidRPr="0002017B">
        <w:rPr>
          <w:rFonts w:ascii="Times New Roman" w:hAnsi="Times New Roman"/>
        </w:rPr>
        <w:t>" ____" _______________ 2015 г.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КУРСОВОЙ ПРОЕКТ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9570"/>
      </w:tblGrid>
      <w:tr w:rsidR="00FB59BC" w:rsidRPr="0002017B" w:rsidTr="00CB12D5">
        <w:trPr>
          <w:tblCellSpacing w:w="0" w:type="dxa"/>
        </w:trPr>
        <w:tc>
          <w:tcPr>
            <w:tcW w:w="9360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по ОП Общепрофессиональные дисциплины</w:t>
            </w:r>
          </w:p>
        </w:tc>
      </w:tr>
      <w:tr w:rsidR="00FB59BC" w:rsidRPr="0002017B" w:rsidTr="00CB12D5">
        <w:trPr>
          <w:tblCellSpacing w:w="0" w:type="dxa"/>
        </w:trPr>
        <w:tc>
          <w:tcPr>
            <w:tcW w:w="9360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  <w:tr w:rsidR="00FB59BC" w:rsidRPr="0002017B" w:rsidTr="00CB12D5">
        <w:trPr>
          <w:tblCellSpacing w:w="0" w:type="dxa"/>
        </w:trPr>
        <w:tc>
          <w:tcPr>
            <w:tcW w:w="9360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ОП01.Основы коммерческой деятельности</w:t>
            </w: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020"/>
        <w:gridCol w:w="8550"/>
      </w:tblGrid>
      <w:tr w:rsidR="00FB59BC" w:rsidRPr="0002017B" w:rsidTr="00CB12D5">
        <w:trPr>
          <w:tblCellSpacing w:w="0" w:type="dxa"/>
        </w:trPr>
        <w:tc>
          <w:tcPr>
            <w:tcW w:w="975" w:type="dxa"/>
            <w:vAlign w:val="bottom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ТЕМА:</w:t>
            </w:r>
          </w:p>
        </w:tc>
        <w:tc>
          <w:tcPr>
            <w:tcW w:w="8175" w:type="dxa"/>
            <w:vAlign w:val="bottom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  <w:tr w:rsidR="00FB59BC" w:rsidRPr="0002017B" w:rsidTr="00CB12D5">
        <w:trPr>
          <w:tblCellSpacing w:w="0" w:type="dxa"/>
        </w:trPr>
        <w:tc>
          <w:tcPr>
            <w:tcW w:w="97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  <w:tc>
          <w:tcPr>
            <w:tcW w:w="817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600"/>
        <w:gridCol w:w="7970"/>
      </w:tblGrid>
      <w:tr w:rsidR="00FB59BC" w:rsidRPr="0002017B" w:rsidTr="00CB12D5">
        <w:trPr>
          <w:tblCellSpacing w:w="0" w:type="dxa"/>
        </w:trPr>
        <w:tc>
          <w:tcPr>
            <w:tcW w:w="1530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Студент (ка):</w:t>
            </w:r>
          </w:p>
        </w:tc>
        <w:tc>
          <w:tcPr>
            <w:tcW w:w="7620" w:type="dxa"/>
          </w:tcPr>
          <w:p w:rsidR="00FB59BC" w:rsidRPr="0002017B" w:rsidRDefault="00FB59BC" w:rsidP="00CB12D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Косенкова Н. Ю.</w:t>
            </w: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233"/>
        <w:gridCol w:w="1414"/>
        <w:gridCol w:w="1957"/>
        <w:gridCol w:w="4966"/>
      </w:tblGrid>
      <w:tr w:rsidR="00FB59BC" w:rsidRPr="0002017B" w:rsidTr="00CB12D5">
        <w:trPr>
          <w:tblCellSpacing w:w="0" w:type="dxa"/>
        </w:trPr>
        <w:tc>
          <w:tcPr>
            <w:tcW w:w="1125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Группа №</w:t>
            </w:r>
          </w:p>
        </w:tc>
        <w:tc>
          <w:tcPr>
            <w:tcW w:w="1290" w:type="dxa"/>
          </w:tcPr>
          <w:p w:rsidR="00FB59BC" w:rsidRPr="0002017B" w:rsidRDefault="00FB59BC" w:rsidP="00CB12D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19-20</w:t>
            </w:r>
          </w:p>
        </w:tc>
        <w:tc>
          <w:tcPr>
            <w:tcW w:w="1785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специальность</w:t>
            </w:r>
          </w:p>
        </w:tc>
        <w:tc>
          <w:tcPr>
            <w:tcW w:w="4530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38.02.05.Товароведение и экспертиза качества потребительских товаров</w:t>
            </w: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965"/>
        <w:gridCol w:w="2432"/>
        <w:gridCol w:w="4173"/>
      </w:tblGrid>
      <w:tr w:rsidR="00FB59BC" w:rsidRPr="0002017B" w:rsidTr="00CB12D5">
        <w:trPr>
          <w:tblCellSpacing w:w="0" w:type="dxa"/>
        </w:trPr>
        <w:tc>
          <w:tcPr>
            <w:tcW w:w="2835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Руководитель проекта:</w:t>
            </w:r>
          </w:p>
        </w:tc>
        <w:tc>
          <w:tcPr>
            <w:tcW w:w="6315" w:type="dxa"/>
            <w:gridSpan w:val="2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Хватова Елена Александровна</w:t>
            </w:r>
          </w:p>
        </w:tc>
      </w:tr>
      <w:tr w:rsidR="00FB59BC" w:rsidRPr="0002017B" w:rsidTr="00CB12D5">
        <w:trPr>
          <w:tblCellSpacing w:w="0" w:type="dxa"/>
        </w:trPr>
        <w:tc>
          <w:tcPr>
            <w:tcW w:w="5160" w:type="dxa"/>
            <w:gridSpan w:val="2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  <w:tc>
          <w:tcPr>
            <w:tcW w:w="3990" w:type="dxa"/>
            <w:vAlign w:val="bottom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1002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010"/>
        <w:gridCol w:w="5010"/>
      </w:tblGrid>
      <w:tr w:rsidR="00FB59BC" w:rsidRPr="0002017B" w:rsidTr="00CB12D5">
        <w:trPr>
          <w:tblCellSpacing w:w="0" w:type="dxa"/>
        </w:trPr>
        <w:tc>
          <w:tcPr>
            <w:tcW w:w="4800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Проект защищен с оценкой:</w:t>
            </w:r>
          </w:p>
        </w:tc>
        <w:tc>
          <w:tcPr>
            <w:tcW w:w="4800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</w:tbl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</w:rPr>
        <w:t>Южа, 2015</w:t>
      </w: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Приложение 2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ОБРАЗЕЦ ОФОРМЛЕНИЯ ЗАДАНИЯ НА КУРСОВОЙ ПРОЕКТ ( РАБОТУ)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ОГБПОУ Южский технологический колледж</w:t>
      </w:r>
    </w:p>
    <w:tbl>
      <w:tblPr>
        <w:tblW w:w="0" w:type="auto"/>
        <w:tblLook w:val="01E0"/>
      </w:tblPr>
      <w:tblGrid>
        <w:gridCol w:w="4587"/>
        <w:gridCol w:w="4984"/>
      </w:tblGrid>
      <w:tr w:rsidR="00FB59BC" w:rsidRPr="0002017B" w:rsidTr="00CB12D5">
        <w:tc>
          <w:tcPr>
            <w:tcW w:w="478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РАССМОТРЕНО:</w:t>
            </w:r>
          </w:p>
          <w:p w:rsidR="00FB59BC" w:rsidRPr="0002017B" w:rsidRDefault="00FB59BC" w:rsidP="00CB12D5">
            <w:pPr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На заседании методической комиссии</w:t>
            </w:r>
          </w:p>
          <w:p w:rsidR="00FB59BC" w:rsidRPr="0002017B" w:rsidRDefault="00FB59BC" w:rsidP="00CB12D5">
            <w:pPr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 xml:space="preserve">Протокол №   от  </w:t>
            </w:r>
          </w:p>
          <w:p w:rsidR="00FB59BC" w:rsidRPr="0002017B" w:rsidRDefault="00FB59BC" w:rsidP="00CB12D5">
            <w:pPr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__________С.В.Верховцева</w:t>
            </w:r>
          </w:p>
          <w:p w:rsidR="00FB59BC" w:rsidRPr="0002017B" w:rsidRDefault="00FB59BC" w:rsidP="00CB12D5">
            <w:pPr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(председатель МК№</w:t>
            </w:r>
            <w:r>
              <w:rPr>
                <w:rFonts w:ascii="Times New Roman" w:hAnsi="Times New Roman"/>
              </w:rPr>
              <w:t>2</w:t>
            </w:r>
            <w:r w:rsidRPr="0002017B">
              <w:rPr>
                <w:rFonts w:ascii="Times New Roman" w:hAnsi="Times New Roman"/>
              </w:rPr>
              <w:t>)</w:t>
            </w:r>
          </w:p>
        </w:tc>
        <w:tc>
          <w:tcPr>
            <w:tcW w:w="5246" w:type="dxa"/>
          </w:tcPr>
          <w:p w:rsidR="00FB59BC" w:rsidRPr="0002017B" w:rsidRDefault="00FB59BC" w:rsidP="00CB12D5">
            <w:pPr>
              <w:jc w:val="right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УТВЕРЖДАЮ:</w:t>
            </w:r>
          </w:p>
          <w:p w:rsidR="00FB59BC" w:rsidRPr="0002017B" w:rsidRDefault="00FB59BC" w:rsidP="00CB12D5">
            <w:pPr>
              <w:jc w:val="right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Зам.директора по УМР</w:t>
            </w:r>
          </w:p>
          <w:p w:rsidR="00FB59BC" w:rsidRPr="0002017B" w:rsidRDefault="00FB59BC" w:rsidP="00CB12D5">
            <w:pPr>
              <w:jc w:val="right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________ М.В.Казакова</w:t>
            </w:r>
          </w:p>
          <w:p w:rsidR="00FB59BC" w:rsidRPr="0002017B" w:rsidRDefault="00FB59BC" w:rsidP="00CB12D5">
            <w:pPr>
              <w:jc w:val="right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«_____»___________2015</w:t>
            </w:r>
          </w:p>
        </w:tc>
      </w:tr>
    </w:tbl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ЗАДАНИЕ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для выполнения курсового проекта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9570"/>
      </w:tblGrid>
      <w:tr w:rsidR="00FB59BC" w:rsidRPr="0002017B" w:rsidTr="00CB12D5">
        <w:trPr>
          <w:tblCellSpacing w:w="0" w:type="dxa"/>
        </w:trPr>
        <w:tc>
          <w:tcPr>
            <w:tcW w:w="9360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  <w:tr w:rsidR="00FB59BC" w:rsidRPr="0002017B" w:rsidTr="00CB12D5">
        <w:trPr>
          <w:tblCellSpacing w:w="0" w:type="dxa"/>
        </w:trPr>
        <w:tc>
          <w:tcPr>
            <w:tcW w:w="9360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1917"/>
        <w:gridCol w:w="7653"/>
      </w:tblGrid>
      <w:tr w:rsidR="00FB59BC" w:rsidRPr="0002017B" w:rsidTr="00CB12D5">
        <w:trPr>
          <w:tblCellSpacing w:w="0" w:type="dxa"/>
        </w:trPr>
        <w:tc>
          <w:tcPr>
            <w:tcW w:w="1875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1 .Тема проекта</w:t>
            </w:r>
          </w:p>
        </w:tc>
        <w:tc>
          <w:tcPr>
            <w:tcW w:w="727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  <w:tr w:rsidR="00FB59BC" w:rsidRPr="0002017B" w:rsidTr="00CB12D5">
        <w:trPr>
          <w:tblCellSpacing w:w="0" w:type="dxa"/>
        </w:trPr>
        <w:tc>
          <w:tcPr>
            <w:tcW w:w="187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  <w:tc>
          <w:tcPr>
            <w:tcW w:w="727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  <w:tr w:rsidR="00FB59BC" w:rsidRPr="0002017B" w:rsidTr="00CB12D5">
        <w:trPr>
          <w:tblCellSpacing w:w="0" w:type="dxa"/>
        </w:trPr>
        <w:tc>
          <w:tcPr>
            <w:tcW w:w="9360" w:type="dxa"/>
            <w:gridSpan w:val="2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</w:tr>
    </w:tbl>
    <w:p w:rsidR="00FB59BC" w:rsidRPr="0002017B" w:rsidRDefault="00FB59BC" w:rsidP="0002017B">
      <w:pPr>
        <w:rPr>
          <w:rFonts w:ascii="Times New Roman" w:hAnsi="Times New Roman"/>
          <w:vanish/>
        </w:rPr>
      </w:pP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2118"/>
        <w:gridCol w:w="7452"/>
      </w:tblGrid>
      <w:tr w:rsidR="00FB59BC" w:rsidRPr="0002017B" w:rsidTr="00CB12D5">
        <w:trPr>
          <w:tblCellSpacing w:w="0" w:type="dxa"/>
        </w:trPr>
        <w:tc>
          <w:tcPr>
            <w:tcW w:w="2025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2.Специальность</w:t>
            </w:r>
          </w:p>
        </w:tc>
        <w:tc>
          <w:tcPr>
            <w:tcW w:w="7125" w:type="dxa"/>
          </w:tcPr>
          <w:p w:rsidR="00FB59BC" w:rsidRPr="0002017B" w:rsidRDefault="00FB59BC" w:rsidP="00CB12D5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38.02.05.Товароведение и экспертиза качества потребительских товаров</w:t>
            </w:r>
          </w:p>
        </w:tc>
      </w:tr>
      <w:tr w:rsidR="00FB59BC" w:rsidRPr="0002017B" w:rsidTr="00CB12D5">
        <w:trPr>
          <w:tblCellSpacing w:w="0" w:type="dxa"/>
        </w:trPr>
        <w:tc>
          <w:tcPr>
            <w:tcW w:w="2025" w:type="dxa"/>
          </w:tcPr>
          <w:p w:rsidR="00FB59BC" w:rsidRPr="0002017B" w:rsidRDefault="00FB59BC" w:rsidP="00CB12D5">
            <w:pPr>
              <w:rPr>
                <w:rFonts w:ascii="Times New Roman" w:hAnsi="Times New Roman"/>
              </w:rPr>
            </w:pPr>
          </w:p>
        </w:tc>
        <w:tc>
          <w:tcPr>
            <w:tcW w:w="7125" w:type="dxa"/>
          </w:tcPr>
          <w:p w:rsidR="00FB59BC" w:rsidRPr="0002017B" w:rsidRDefault="00FB59BC" w:rsidP="00CB12D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02017B">
              <w:rPr>
                <w:rFonts w:ascii="Times New Roman" w:hAnsi="Times New Roman"/>
              </w:rPr>
              <w:t>код и наименование специальности</w:t>
            </w:r>
          </w:p>
        </w:tc>
      </w:tr>
    </w:tbl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 xml:space="preserve">3. Исходные данные: </w:t>
      </w:r>
      <w:r w:rsidRPr="0002017B">
        <w:rPr>
          <w:rFonts w:ascii="Times New Roman" w:hAnsi="Times New Roman"/>
          <w:b/>
          <w:bCs/>
        </w:rPr>
        <w:t>ИНДИВИДУАЛЬНОЕ ЗАДАНИЕ НА КУРСОВОЙ ПРОЕКТ  (РАБОТУ)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4. Пояснительная записка (перечень подлежащих к разработке вопросов или маркетинговые исследования):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4.1. Введение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Во введении осуществляется обоснование актуальности и практической значимость выбранной темы, формулируются цели и задачи, объект и предмет курсового проекта, круг рассматриваемых проблем.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4.2.</w:t>
      </w:r>
      <w:r w:rsidRPr="0002017B">
        <w:rPr>
          <w:rFonts w:ascii="Times New Roman" w:hAnsi="Times New Roman"/>
          <w:b/>
          <w:bCs/>
        </w:rPr>
        <w:t xml:space="preserve"> </w:t>
      </w:r>
      <w:r w:rsidRPr="0002017B">
        <w:rPr>
          <w:rFonts w:ascii="Times New Roman" w:hAnsi="Times New Roman"/>
        </w:rPr>
        <w:t>Научно</w:t>
      </w:r>
      <w:r w:rsidRPr="0002017B">
        <w:rPr>
          <w:rFonts w:ascii="Times New Roman" w:hAnsi="Times New Roman"/>
          <w:b/>
          <w:bCs/>
        </w:rPr>
        <w:t xml:space="preserve">- </w:t>
      </w:r>
      <w:r w:rsidRPr="0002017B">
        <w:rPr>
          <w:rFonts w:ascii="Times New Roman" w:hAnsi="Times New Roman"/>
        </w:rPr>
        <w:t>исследовательский раздел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 xml:space="preserve">В разделе разрабатывается индивидуальная тема исследовательского характера, непосредственно связанная с содержанием курсового проекта. Провести теоретические исследования различных источников по выявлению перспектив развития швейной отрасли в России. Дать краткую характеристику предприятия и провести анализ его финансово-хозяйственной деятельности. По сделанным выводам сформулировать предложениями и мероприятия по дальнейшему развитию фирмы, используя данные проведенных маркетинговых исследований. 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4.3. Проектно-расчетный раздел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В этом разделе необходимо рассчитать эффективность предложенного проекта, ссылаясь на полученные технико-экономические показатели.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 xml:space="preserve">Пояснения и расчеты могут быть представлены в виде таблиц, схем, чертежей, рисунков и материалов описательного характера. 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4.4.</w:t>
      </w:r>
      <w:r w:rsidRPr="0002017B">
        <w:rPr>
          <w:rFonts w:ascii="Times New Roman" w:hAnsi="Times New Roman"/>
          <w:b/>
          <w:bCs/>
        </w:rPr>
        <w:t xml:space="preserve"> </w:t>
      </w:r>
      <w:r w:rsidRPr="0002017B">
        <w:rPr>
          <w:rFonts w:ascii="Times New Roman" w:hAnsi="Times New Roman"/>
        </w:rPr>
        <w:t>Заключение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 xml:space="preserve">В разделе помещаются краткие выводы по курсовому проектированию, даются предложения и рекомендации по использованию полученных результатов (если это возможно). 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5. Список используемых источников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Руководитель проекта _____________________ Хватова Е.А.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Дата выдачи задания на курсовое проектирование: " ____" __________ 2015г.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  <w:r w:rsidRPr="0002017B">
        <w:rPr>
          <w:rFonts w:ascii="Times New Roman" w:hAnsi="Times New Roman"/>
        </w:rPr>
        <w:t>Дата сдачи готового курсового проекта: "____"____________ 2016 г</w:t>
      </w:r>
      <w:r w:rsidRPr="0002017B">
        <w:rPr>
          <w:rFonts w:ascii="Times New Roman" w:hAnsi="Times New Roman"/>
          <w:b/>
          <w:bCs/>
        </w:rPr>
        <w:t xml:space="preserve"> 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Default="00FB59BC" w:rsidP="0002017B">
      <w:pPr>
        <w:spacing w:before="100" w:beforeAutospacing="1" w:after="100" w:afterAutospacing="1"/>
        <w:jc w:val="center"/>
        <w:rPr>
          <w:b/>
          <w:bCs/>
        </w:rPr>
      </w:pPr>
    </w:p>
    <w:p w:rsidR="00FB59BC" w:rsidRPr="0002017B" w:rsidRDefault="00FB59BC" w:rsidP="0002017B">
      <w:pPr>
        <w:spacing w:before="100" w:beforeAutospacing="1" w:after="100" w:afterAutospacing="1"/>
        <w:jc w:val="right"/>
        <w:rPr>
          <w:rFonts w:ascii="Times New Roman" w:hAnsi="Times New Roman"/>
          <w:b/>
          <w:bCs/>
        </w:rPr>
      </w:pPr>
      <w:r w:rsidRPr="0002017B">
        <w:rPr>
          <w:rFonts w:ascii="Times New Roman" w:hAnsi="Times New Roman"/>
          <w:b/>
          <w:bCs/>
        </w:rPr>
        <w:t>Приложение 3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ОБРАЗЕЦ ОФОРМЛЕНИЯ РЕЦЕНЗИИ ( отзыва) НА КУРСОВОЙ ПРОЕКТ ( РАБОТУ)</w:t>
      </w:r>
    </w:p>
    <w:p w:rsidR="00FB59BC" w:rsidRPr="0002017B" w:rsidRDefault="00FB59BC" w:rsidP="0002017B">
      <w:pPr>
        <w:spacing w:before="100" w:beforeAutospacing="1" w:after="100" w:afterAutospacing="1"/>
        <w:jc w:val="center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>Рецензия( отзыв)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  <w:b/>
          <w:bCs/>
        </w:rPr>
        <w:t xml:space="preserve">на курсовой проект ( работу) студента (ки) </w:t>
      </w:r>
      <w:r w:rsidRPr="0002017B">
        <w:rPr>
          <w:rFonts w:ascii="Times New Roman" w:hAnsi="Times New Roman"/>
          <w:b/>
          <w:bCs/>
          <w:u w:val="single"/>
        </w:rPr>
        <w:t xml:space="preserve">Косенковой Н.Ю. </w:t>
      </w:r>
      <w:r w:rsidRPr="0002017B">
        <w:rPr>
          <w:rFonts w:ascii="Times New Roman" w:hAnsi="Times New Roman"/>
        </w:rPr>
        <w:t>(ФИО)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В рецензии должны быть отражены следующие вопросы: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1. Актуальность темы курсового проекта ( работы).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2. Убедительность аргументации в определении целей и задач исследования.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3. Степень и полнота соответствия собранных материалов целям и задачам исследования.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4. Качество обработки материала.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5. Соответствие содержания и оформления работы предъявленным требованиям.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6. Обоснованность сделанных выводов и предложений.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7. Теоретическая и практическая значимость выполненной курсового проекта ( работы).</w:t>
      </w:r>
    </w:p>
    <w:p w:rsidR="00FB59BC" w:rsidRPr="0002017B" w:rsidRDefault="00FB59BC" w:rsidP="0002017B">
      <w:pPr>
        <w:spacing w:before="100" w:beforeAutospacing="1" w:after="100" w:afterAutospacing="1"/>
        <w:rPr>
          <w:rFonts w:ascii="Times New Roman" w:hAnsi="Times New Roman"/>
        </w:rPr>
      </w:pPr>
      <w:r w:rsidRPr="0002017B">
        <w:rPr>
          <w:rFonts w:ascii="Times New Roman" w:hAnsi="Times New Roman"/>
        </w:rPr>
        <w:t>8. Конкретные замечания по содержанию, выводам, рекомендациям, оформлению курсового проекта ( работы).с указанием разделов и страниц.</w:t>
      </w:r>
    </w:p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/>
    <w:p w:rsidR="00FB59BC" w:rsidRDefault="00FB59BC" w:rsidP="0002017B">
      <w:pPr>
        <w:jc w:val="center"/>
        <w:rPr>
          <w:rFonts w:ascii="Times New Roman" w:hAnsi="Times New Roman"/>
          <w:sz w:val="18"/>
          <w:szCs w:val="18"/>
        </w:rPr>
      </w:pPr>
    </w:p>
    <w:p w:rsidR="00FB59BC" w:rsidRPr="0074070C" w:rsidRDefault="00FB59BC" w:rsidP="0002017B">
      <w:pPr>
        <w:jc w:val="center"/>
        <w:rPr>
          <w:rFonts w:ascii="Times New Roman" w:hAnsi="Times New Roman"/>
          <w:sz w:val="18"/>
          <w:szCs w:val="18"/>
        </w:rPr>
      </w:pPr>
      <w:r w:rsidRPr="0074070C">
        <w:rPr>
          <w:rFonts w:ascii="Times New Roman" w:hAnsi="Times New Roman"/>
          <w:sz w:val="18"/>
          <w:szCs w:val="18"/>
        </w:rPr>
        <w:t>ВЕДОМОСТЬ  ПО ЗАЩИТЕ КУРСОВЫХ ПРОЕКТОВ (РАБОТ)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3"/>
        <w:gridCol w:w="1909"/>
        <w:gridCol w:w="867"/>
        <w:gridCol w:w="2551"/>
        <w:gridCol w:w="1418"/>
        <w:gridCol w:w="1134"/>
        <w:gridCol w:w="1417"/>
      </w:tblGrid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№ п.п.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Ф.И.О. студента</w:t>
            </w: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№ зачётной книжки</w:t>
            </w: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Тема курсового проекта (работы)</w:t>
            </w: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Ф.И.О.</w:t>
            </w: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научного руководителя</w:t>
            </w: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Отметка по защите</w:t>
            </w: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Подпись научного руководителя</w:t>
            </w: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74070C">
        <w:trPr>
          <w:trHeight w:val="789"/>
        </w:trPr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B59BC" w:rsidRPr="0074070C" w:rsidTr="00CB12D5">
        <w:tc>
          <w:tcPr>
            <w:tcW w:w="593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4070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909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51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B59BC" w:rsidRPr="0074070C" w:rsidRDefault="00FB59BC" w:rsidP="00CB12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FB59BC" w:rsidRPr="0074070C" w:rsidRDefault="00FB59BC" w:rsidP="0002017B">
      <w:pPr>
        <w:rPr>
          <w:rFonts w:ascii="Times New Roman" w:hAnsi="Times New Roman"/>
          <w:sz w:val="18"/>
          <w:szCs w:val="18"/>
        </w:rPr>
      </w:pPr>
    </w:p>
    <w:p w:rsidR="00FB59BC" w:rsidRPr="0074070C" w:rsidRDefault="00FB59BC" w:rsidP="0002017B">
      <w:pPr>
        <w:rPr>
          <w:sz w:val="18"/>
          <w:szCs w:val="18"/>
        </w:rPr>
      </w:pPr>
    </w:p>
    <w:p w:rsidR="00FB59BC" w:rsidRPr="0074070C" w:rsidRDefault="00FB59BC" w:rsidP="0002017B">
      <w:pPr>
        <w:rPr>
          <w:sz w:val="18"/>
          <w:szCs w:val="18"/>
        </w:rPr>
      </w:pPr>
    </w:p>
    <w:p w:rsidR="00FB59BC" w:rsidRPr="0074070C" w:rsidRDefault="00FB59BC" w:rsidP="0002017B">
      <w:pPr>
        <w:rPr>
          <w:sz w:val="18"/>
          <w:szCs w:val="18"/>
        </w:rPr>
      </w:pPr>
    </w:p>
    <w:p w:rsidR="00FB59BC" w:rsidRPr="0074070C" w:rsidRDefault="00FB59BC" w:rsidP="0002017B">
      <w:pPr>
        <w:rPr>
          <w:sz w:val="18"/>
          <w:szCs w:val="18"/>
        </w:rPr>
      </w:pPr>
    </w:p>
    <w:p w:rsidR="00FB59BC" w:rsidRDefault="00FB59BC" w:rsidP="0002017B"/>
    <w:p w:rsidR="00FB59BC" w:rsidRPr="004960CC" w:rsidRDefault="00FB59BC" w:rsidP="0002017B">
      <w:pPr>
        <w:jc w:val="right"/>
        <w:rPr>
          <w:rFonts w:ascii="Times New Roman" w:hAnsi="Times New Roman"/>
        </w:rPr>
      </w:pPr>
      <w:r w:rsidRPr="004960CC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FB59BC" w:rsidRPr="005E6E79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  <w:r w:rsidRPr="005E6E79">
        <w:rPr>
          <w:rFonts w:ascii="Times New Roman" w:hAnsi="Times New Roman"/>
          <w:b/>
          <w:sz w:val="18"/>
          <w:szCs w:val="18"/>
        </w:rPr>
        <w:t>ОБЛАСТНОЕ ГОС</w:t>
      </w:r>
      <w:r>
        <w:rPr>
          <w:rFonts w:ascii="Times New Roman" w:hAnsi="Times New Roman"/>
          <w:b/>
          <w:sz w:val="18"/>
          <w:szCs w:val="18"/>
        </w:rPr>
        <w:t>УДАРСТВЕННОЕ БЮДЖЕТНОЕ ПРОФЕССИОНАЛЬНОЕ  ОБРАЗОВА</w:t>
      </w:r>
      <w:r w:rsidRPr="005E6E79">
        <w:rPr>
          <w:rFonts w:ascii="Times New Roman" w:hAnsi="Times New Roman"/>
          <w:b/>
          <w:sz w:val="18"/>
          <w:szCs w:val="18"/>
        </w:rPr>
        <w:t>ТЕЛЬНОЕ УЧРЕЖДЕНИЕ</w:t>
      </w: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ЮЖСКИЙ ТЕХНОЛОГИЧЕСКИЙ КОЛЛЕДЖ</w:t>
      </w: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Pr="004960CC" w:rsidRDefault="00FB59BC" w:rsidP="0002017B">
      <w:pPr>
        <w:jc w:val="center"/>
        <w:rPr>
          <w:rFonts w:ascii="Times New Roman" w:hAnsi="Times New Roman"/>
          <w:b/>
          <w:sz w:val="44"/>
          <w:szCs w:val="44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44"/>
          <w:szCs w:val="44"/>
        </w:rPr>
      </w:pPr>
      <w:r w:rsidRPr="004960CC">
        <w:rPr>
          <w:rFonts w:ascii="Times New Roman" w:hAnsi="Times New Roman"/>
          <w:b/>
          <w:sz w:val="44"/>
          <w:szCs w:val="44"/>
        </w:rPr>
        <w:t xml:space="preserve">ЖУРНАЛ УЧЁТА КУРСОВЫХ ПРОЕКТОВ </w:t>
      </w:r>
    </w:p>
    <w:p w:rsidR="00FB59BC" w:rsidRPr="004960CC" w:rsidRDefault="00FB59BC" w:rsidP="0002017B">
      <w:pPr>
        <w:jc w:val="center"/>
        <w:rPr>
          <w:rFonts w:ascii="Times New Roman" w:hAnsi="Times New Roman"/>
          <w:b/>
          <w:sz w:val="44"/>
          <w:szCs w:val="44"/>
        </w:rPr>
      </w:pPr>
      <w:r w:rsidRPr="004960CC">
        <w:rPr>
          <w:rFonts w:ascii="Times New Roman" w:hAnsi="Times New Roman"/>
          <w:b/>
          <w:sz w:val="44"/>
          <w:szCs w:val="44"/>
        </w:rPr>
        <w:t>( РАБОТ)</w:t>
      </w: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18"/>
          <w:szCs w:val="18"/>
        </w:rPr>
      </w:pPr>
    </w:p>
    <w:p w:rsidR="00FB59BC" w:rsidRPr="004960C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  <w:r w:rsidRPr="004960CC">
        <w:rPr>
          <w:rFonts w:ascii="Times New Roman" w:hAnsi="Times New Roman"/>
          <w:b/>
          <w:sz w:val="40"/>
          <w:szCs w:val="40"/>
        </w:rPr>
        <w:t>НАЧАТ «______»__________20_____</w:t>
      </w: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  <w:r w:rsidRPr="004960CC">
        <w:rPr>
          <w:rFonts w:ascii="Times New Roman" w:hAnsi="Times New Roman"/>
          <w:b/>
          <w:sz w:val="40"/>
          <w:szCs w:val="40"/>
        </w:rPr>
        <w:t>ОКОНЧЕН«______»__________20</w:t>
      </w:r>
      <w:r>
        <w:rPr>
          <w:rFonts w:ascii="Times New Roman" w:hAnsi="Times New Roman"/>
          <w:b/>
          <w:sz w:val="40"/>
          <w:szCs w:val="40"/>
        </w:rPr>
        <w:t>____</w:t>
      </w: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tbl>
      <w:tblPr>
        <w:tblpPr w:leftFromText="180" w:rightFromText="180" w:vertAnchor="text" w:horzAnchor="margin" w:tblpXSpec="center" w:tblpY="21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1"/>
        <w:gridCol w:w="1826"/>
        <w:gridCol w:w="2146"/>
        <w:gridCol w:w="1393"/>
        <w:gridCol w:w="4130"/>
      </w:tblGrid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№п.п.</w:t>
            </w: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Дата регистрации</w:t>
            </w: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Ф.И.О. студента, выполнившего работу</w:t>
            </w: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Курс, форма обучения</w:t>
            </w: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(работы)</w:t>
            </w: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96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2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46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93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tbl>
      <w:tblPr>
        <w:tblW w:w="10808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2"/>
        <w:gridCol w:w="2959"/>
        <w:gridCol w:w="2130"/>
        <w:gridCol w:w="1127"/>
        <w:gridCol w:w="1041"/>
        <w:gridCol w:w="1699"/>
      </w:tblGrid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Дата передачи научному руководителю, роспись в получении</w:t>
            </w: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Результат рецензирования</w:t>
            </w: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Дата защиты</w:t>
            </w: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7D92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59BC" w:rsidRPr="00F77D92" w:rsidTr="00CB12D5">
        <w:tc>
          <w:tcPr>
            <w:tcW w:w="1852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9" w:type="dxa"/>
          </w:tcPr>
          <w:p w:rsidR="00FB59BC" w:rsidRPr="00F77D92" w:rsidRDefault="00FB59BC" w:rsidP="00CB12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59BC" w:rsidRDefault="00FB59BC" w:rsidP="0002017B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59BC" w:rsidRDefault="00FB59BC" w:rsidP="00F71B50">
      <w:pPr>
        <w:spacing w:after="0" w:line="240" w:lineRule="auto"/>
        <w:ind w:firstLine="547"/>
      </w:pPr>
    </w:p>
    <w:sectPr w:rsidR="00FB59BC" w:rsidSect="002F5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9711CB"/>
    <w:multiLevelType w:val="multilevel"/>
    <w:tmpl w:val="7970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852829"/>
    <w:multiLevelType w:val="multilevel"/>
    <w:tmpl w:val="AFB2D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7A87"/>
    <w:rsid w:val="00001FDA"/>
    <w:rsid w:val="000121C8"/>
    <w:rsid w:val="00012A7E"/>
    <w:rsid w:val="0002017B"/>
    <w:rsid w:val="0002165B"/>
    <w:rsid w:val="00021BCF"/>
    <w:rsid w:val="00023B43"/>
    <w:rsid w:val="00025C22"/>
    <w:rsid w:val="00037E7C"/>
    <w:rsid w:val="00050AA6"/>
    <w:rsid w:val="000601AD"/>
    <w:rsid w:val="00064069"/>
    <w:rsid w:val="00083EDD"/>
    <w:rsid w:val="00087593"/>
    <w:rsid w:val="000876F1"/>
    <w:rsid w:val="00087F09"/>
    <w:rsid w:val="000A2427"/>
    <w:rsid w:val="000A4C72"/>
    <w:rsid w:val="000B0192"/>
    <w:rsid w:val="000B27AD"/>
    <w:rsid w:val="000B6128"/>
    <w:rsid w:val="000B73E3"/>
    <w:rsid w:val="000C4D89"/>
    <w:rsid w:val="000D1C01"/>
    <w:rsid w:val="000D2DB6"/>
    <w:rsid w:val="000D4579"/>
    <w:rsid w:val="000F3D63"/>
    <w:rsid w:val="000F642F"/>
    <w:rsid w:val="0010397C"/>
    <w:rsid w:val="00120AF7"/>
    <w:rsid w:val="00123C84"/>
    <w:rsid w:val="001264F7"/>
    <w:rsid w:val="001304EA"/>
    <w:rsid w:val="00140B5C"/>
    <w:rsid w:val="00147E99"/>
    <w:rsid w:val="001548AF"/>
    <w:rsid w:val="00154A47"/>
    <w:rsid w:val="0016348A"/>
    <w:rsid w:val="0016560C"/>
    <w:rsid w:val="00166D1D"/>
    <w:rsid w:val="001672EA"/>
    <w:rsid w:val="00170124"/>
    <w:rsid w:val="00171021"/>
    <w:rsid w:val="00171511"/>
    <w:rsid w:val="00171AD1"/>
    <w:rsid w:val="00171D61"/>
    <w:rsid w:val="0017487A"/>
    <w:rsid w:val="001763F0"/>
    <w:rsid w:val="001813B8"/>
    <w:rsid w:val="00181F2E"/>
    <w:rsid w:val="001A000C"/>
    <w:rsid w:val="001A21EF"/>
    <w:rsid w:val="001A7D97"/>
    <w:rsid w:val="001B00EB"/>
    <w:rsid w:val="001B2DA2"/>
    <w:rsid w:val="001B413A"/>
    <w:rsid w:val="001C2D59"/>
    <w:rsid w:val="001C6A4D"/>
    <w:rsid w:val="001E2DAA"/>
    <w:rsid w:val="001E76C2"/>
    <w:rsid w:val="00202161"/>
    <w:rsid w:val="00211884"/>
    <w:rsid w:val="00213F36"/>
    <w:rsid w:val="0021435B"/>
    <w:rsid w:val="00222800"/>
    <w:rsid w:val="00224CDB"/>
    <w:rsid w:val="002309CA"/>
    <w:rsid w:val="00233BCA"/>
    <w:rsid w:val="00237821"/>
    <w:rsid w:val="002462AB"/>
    <w:rsid w:val="00247F8B"/>
    <w:rsid w:val="002501EE"/>
    <w:rsid w:val="002510D6"/>
    <w:rsid w:val="00251478"/>
    <w:rsid w:val="00251603"/>
    <w:rsid w:val="002526F2"/>
    <w:rsid w:val="0025404E"/>
    <w:rsid w:val="002561C9"/>
    <w:rsid w:val="0025747C"/>
    <w:rsid w:val="00261499"/>
    <w:rsid w:val="002639F0"/>
    <w:rsid w:val="00267ED3"/>
    <w:rsid w:val="00273FEF"/>
    <w:rsid w:val="00281642"/>
    <w:rsid w:val="00284071"/>
    <w:rsid w:val="002866A8"/>
    <w:rsid w:val="002868D1"/>
    <w:rsid w:val="00290324"/>
    <w:rsid w:val="00295A75"/>
    <w:rsid w:val="002A293E"/>
    <w:rsid w:val="002A40D9"/>
    <w:rsid w:val="002B38D0"/>
    <w:rsid w:val="002C552C"/>
    <w:rsid w:val="002C6C9D"/>
    <w:rsid w:val="002D4037"/>
    <w:rsid w:val="002D4BC9"/>
    <w:rsid w:val="002F45F0"/>
    <w:rsid w:val="002F5672"/>
    <w:rsid w:val="00301129"/>
    <w:rsid w:val="00301F59"/>
    <w:rsid w:val="003036B5"/>
    <w:rsid w:val="00311041"/>
    <w:rsid w:val="003137AA"/>
    <w:rsid w:val="0031757F"/>
    <w:rsid w:val="003302AB"/>
    <w:rsid w:val="00332D00"/>
    <w:rsid w:val="00333B70"/>
    <w:rsid w:val="00343D21"/>
    <w:rsid w:val="00347C4F"/>
    <w:rsid w:val="00354E58"/>
    <w:rsid w:val="00355B95"/>
    <w:rsid w:val="00357059"/>
    <w:rsid w:val="00362814"/>
    <w:rsid w:val="0036341F"/>
    <w:rsid w:val="00363727"/>
    <w:rsid w:val="00366382"/>
    <w:rsid w:val="00367D41"/>
    <w:rsid w:val="00383583"/>
    <w:rsid w:val="003A6220"/>
    <w:rsid w:val="003A6658"/>
    <w:rsid w:val="003B4260"/>
    <w:rsid w:val="003B4482"/>
    <w:rsid w:val="003C329A"/>
    <w:rsid w:val="003C429B"/>
    <w:rsid w:val="003C4DC6"/>
    <w:rsid w:val="003C6695"/>
    <w:rsid w:val="003D3934"/>
    <w:rsid w:val="003E0BF7"/>
    <w:rsid w:val="003E41AE"/>
    <w:rsid w:val="003E51B1"/>
    <w:rsid w:val="003E5A1E"/>
    <w:rsid w:val="003E7934"/>
    <w:rsid w:val="00401F9F"/>
    <w:rsid w:val="004028CB"/>
    <w:rsid w:val="00422ACD"/>
    <w:rsid w:val="0042565D"/>
    <w:rsid w:val="0043185D"/>
    <w:rsid w:val="004429D4"/>
    <w:rsid w:val="00446BDD"/>
    <w:rsid w:val="00450104"/>
    <w:rsid w:val="004537F5"/>
    <w:rsid w:val="00456EBA"/>
    <w:rsid w:val="00460558"/>
    <w:rsid w:val="00460612"/>
    <w:rsid w:val="0046367B"/>
    <w:rsid w:val="0046417A"/>
    <w:rsid w:val="00475811"/>
    <w:rsid w:val="0048119A"/>
    <w:rsid w:val="004827E7"/>
    <w:rsid w:val="00484B5F"/>
    <w:rsid w:val="00484B7D"/>
    <w:rsid w:val="004850D9"/>
    <w:rsid w:val="004960CC"/>
    <w:rsid w:val="004B000B"/>
    <w:rsid w:val="004B070C"/>
    <w:rsid w:val="004B2B90"/>
    <w:rsid w:val="004B4B41"/>
    <w:rsid w:val="004B7D5E"/>
    <w:rsid w:val="004C1291"/>
    <w:rsid w:val="004C2E77"/>
    <w:rsid w:val="004C5931"/>
    <w:rsid w:val="004D6D57"/>
    <w:rsid w:val="004D7177"/>
    <w:rsid w:val="004E5D8F"/>
    <w:rsid w:val="004F0199"/>
    <w:rsid w:val="004F02A6"/>
    <w:rsid w:val="004F067B"/>
    <w:rsid w:val="004F1A51"/>
    <w:rsid w:val="004F3375"/>
    <w:rsid w:val="005041B5"/>
    <w:rsid w:val="00507995"/>
    <w:rsid w:val="00514325"/>
    <w:rsid w:val="00543E1A"/>
    <w:rsid w:val="0055253B"/>
    <w:rsid w:val="005575E7"/>
    <w:rsid w:val="00557E07"/>
    <w:rsid w:val="00572F35"/>
    <w:rsid w:val="00575AED"/>
    <w:rsid w:val="00581C9E"/>
    <w:rsid w:val="005876B8"/>
    <w:rsid w:val="00592A3A"/>
    <w:rsid w:val="0059524A"/>
    <w:rsid w:val="005B11DD"/>
    <w:rsid w:val="005B24EA"/>
    <w:rsid w:val="005B2EB5"/>
    <w:rsid w:val="005B676A"/>
    <w:rsid w:val="005C6F62"/>
    <w:rsid w:val="005D4FF1"/>
    <w:rsid w:val="005E3F27"/>
    <w:rsid w:val="005E6E79"/>
    <w:rsid w:val="005F6265"/>
    <w:rsid w:val="00600E5E"/>
    <w:rsid w:val="00622B66"/>
    <w:rsid w:val="00623C26"/>
    <w:rsid w:val="00624206"/>
    <w:rsid w:val="00625C0F"/>
    <w:rsid w:val="00627932"/>
    <w:rsid w:val="00630CC4"/>
    <w:rsid w:val="0063102F"/>
    <w:rsid w:val="00635078"/>
    <w:rsid w:val="00636FA9"/>
    <w:rsid w:val="00644B19"/>
    <w:rsid w:val="00645918"/>
    <w:rsid w:val="00651153"/>
    <w:rsid w:val="00654830"/>
    <w:rsid w:val="006570B9"/>
    <w:rsid w:val="006674CC"/>
    <w:rsid w:val="00667701"/>
    <w:rsid w:val="006834DD"/>
    <w:rsid w:val="00686E84"/>
    <w:rsid w:val="006A1E7D"/>
    <w:rsid w:val="006A1F7E"/>
    <w:rsid w:val="006A27B5"/>
    <w:rsid w:val="006C6079"/>
    <w:rsid w:val="006F1FD7"/>
    <w:rsid w:val="006F33E2"/>
    <w:rsid w:val="006F379E"/>
    <w:rsid w:val="006F56CE"/>
    <w:rsid w:val="006F6D58"/>
    <w:rsid w:val="006F797B"/>
    <w:rsid w:val="006F7EFD"/>
    <w:rsid w:val="00700F0B"/>
    <w:rsid w:val="00702FEC"/>
    <w:rsid w:val="0070381C"/>
    <w:rsid w:val="00714C90"/>
    <w:rsid w:val="00717091"/>
    <w:rsid w:val="00717E7E"/>
    <w:rsid w:val="007222E1"/>
    <w:rsid w:val="00724641"/>
    <w:rsid w:val="0073253E"/>
    <w:rsid w:val="007356F0"/>
    <w:rsid w:val="0074070C"/>
    <w:rsid w:val="007443BC"/>
    <w:rsid w:val="00752085"/>
    <w:rsid w:val="00754AFE"/>
    <w:rsid w:val="00756147"/>
    <w:rsid w:val="007577FF"/>
    <w:rsid w:val="0076127A"/>
    <w:rsid w:val="00765BA2"/>
    <w:rsid w:val="00772C8B"/>
    <w:rsid w:val="00780150"/>
    <w:rsid w:val="00780B65"/>
    <w:rsid w:val="0078151E"/>
    <w:rsid w:val="007967EF"/>
    <w:rsid w:val="00797B92"/>
    <w:rsid w:val="007A1502"/>
    <w:rsid w:val="007C1193"/>
    <w:rsid w:val="007C3DF3"/>
    <w:rsid w:val="007E49EA"/>
    <w:rsid w:val="007E55D6"/>
    <w:rsid w:val="00801769"/>
    <w:rsid w:val="008034E1"/>
    <w:rsid w:val="00804968"/>
    <w:rsid w:val="0081420D"/>
    <w:rsid w:val="008217A8"/>
    <w:rsid w:val="00825CC7"/>
    <w:rsid w:val="0083055A"/>
    <w:rsid w:val="0083108E"/>
    <w:rsid w:val="00835959"/>
    <w:rsid w:val="00854838"/>
    <w:rsid w:val="008559E9"/>
    <w:rsid w:val="00856239"/>
    <w:rsid w:val="0085662D"/>
    <w:rsid w:val="00873A67"/>
    <w:rsid w:val="0088139D"/>
    <w:rsid w:val="008817C4"/>
    <w:rsid w:val="008852F1"/>
    <w:rsid w:val="00885EC0"/>
    <w:rsid w:val="00893C61"/>
    <w:rsid w:val="008A0703"/>
    <w:rsid w:val="008A0A06"/>
    <w:rsid w:val="008A10DD"/>
    <w:rsid w:val="008A2876"/>
    <w:rsid w:val="008A2DFE"/>
    <w:rsid w:val="008A4579"/>
    <w:rsid w:val="008B3271"/>
    <w:rsid w:val="008B669E"/>
    <w:rsid w:val="008C03FF"/>
    <w:rsid w:val="008C207B"/>
    <w:rsid w:val="008C484E"/>
    <w:rsid w:val="008D16C4"/>
    <w:rsid w:val="008D57B1"/>
    <w:rsid w:val="008E0D89"/>
    <w:rsid w:val="008E5956"/>
    <w:rsid w:val="008E5B45"/>
    <w:rsid w:val="008E5DA0"/>
    <w:rsid w:val="008F01EE"/>
    <w:rsid w:val="008F3011"/>
    <w:rsid w:val="00911C6C"/>
    <w:rsid w:val="009267AE"/>
    <w:rsid w:val="009318A6"/>
    <w:rsid w:val="00940B18"/>
    <w:rsid w:val="00943581"/>
    <w:rsid w:val="00955715"/>
    <w:rsid w:val="0096265F"/>
    <w:rsid w:val="00963787"/>
    <w:rsid w:val="00965C37"/>
    <w:rsid w:val="00977A5E"/>
    <w:rsid w:val="0098447E"/>
    <w:rsid w:val="00985BE5"/>
    <w:rsid w:val="009864D5"/>
    <w:rsid w:val="00994D30"/>
    <w:rsid w:val="009A0E8A"/>
    <w:rsid w:val="009A332A"/>
    <w:rsid w:val="009C04EE"/>
    <w:rsid w:val="009C3046"/>
    <w:rsid w:val="009C4334"/>
    <w:rsid w:val="009D6A9B"/>
    <w:rsid w:val="009D6AD8"/>
    <w:rsid w:val="009E0B2E"/>
    <w:rsid w:val="009F009E"/>
    <w:rsid w:val="009F1726"/>
    <w:rsid w:val="00A00E79"/>
    <w:rsid w:val="00A10E5D"/>
    <w:rsid w:val="00A16FEB"/>
    <w:rsid w:val="00A17046"/>
    <w:rsid w:val="00A40509"/>
    <w:rsid w:val="00A45DEE"/>
    <w:rsid w:val="00A56FA5"/>
    <w:rsid w:val="00A614AF"/>
    <w:rsid w:val="00A628FA"/>
    <w:rsid w:val="00A65C0E"/>
    <w:rsid w:val="00A719BA"/>
    <w:rsid w:val="00A724B7"/>
    <w:rsid w:val="00A80C31"/>
    <w:rsid w:val="00A83B03"/>
    <w:rsid w:val="00A904EF"/>
    <w:rsid w:val="00A91F32"/>
    <w:rsid w:val="00AA048F"/>
    <w:rsid w:val="00AA077B"/>
    <w:rsid w:val="00AA320D"/>
    <w:rsid w:val="00AA39E3"/>
    <w:rsid w:val="00AA3AE7"/>
    <w:rsid w:val="00AC1FB9"/>
    <w:rsid w:val="00AC2C3C"/>
    <w:rsid w:val="00AD2D72"/>
    <w:rsid w:val="00AD3E09"/>
    <w:rsid w:val="00AF0902"/>
    <w:rsid w:val="00AF0B32"/>
    <w:rsid w:val="00AF0F94"/>
    <w:rsid w:val="00AF1504"/>
    <w:rsid w:val="00AF35C3"/>
    <w:rsid w:val="00B07C61"/>
    <w:rsid w:val="00B14FE7"/>
    <w:rsid w:val="00B226BB"/>
    <w:rsid w:val="00B24B12"/>
    <w:rsid w:val="00B424D1"/>
    <w:rsid w:val="00B429D0"/>
    <w:rsid w:val="00B4742E"/>
    <w:rsid w:val="00B50C4C"/>
    <w:rsid w:val="00B5287F"/>
    <w:rsid w:val="00B53B2C"/>
    <w:rsid w:val="00B54468"/>
    <w:rsid w:val="00B5719B"/>
    <w:rsid w:val="00B60ADD"/>
    <w:rsid w:val="00B63E92"/>
    <w:rsid w:val="00B65246"/>
    <w:rsid w:val="00B660F0"/>
    <w:rsid w:val="00B70219"/>
    <w:rsid w:val="00B743B0"/>
    <w:rsid w:val="00B81304"/>
    <w:rsid w:val="00B82618"/>
    <w:rsid w:val="00B84709"/>
    <w:rsid w:val="00B86B87"/>
    <w:rsid w:val="00B95F64"/>
    <w:rsid w:val="00BB0318"/>
    <w:rsid w:val="00BB3A84"/>
    <w:rsid w:val="00BB7CE6"/>
    <w:rsid w:val="00BC02A6"/>
    <w:rsid w:val="00BC03AF"/>
    <w:rsid w:val="00BC3BE7"/>
    <w:rsid w:val="00BD7A58"/>
    <w:rsid w:val="00BE7948"/>
    <w:rsid w:val="00BF33B6"/>
    <w:rsid w:val="00C0416D"/>
    <w:rsid w:val="00C12E91"/>
    <w:rsid w:val="00C16CC5"/>
    <w:rsid w:val="00C23CE5"/>
    <w:rsid w:val="00C2693F"/>
    <w:rsid w:val="00C2757E"/>
    <w:rsid w:val="00C27F56"/>
    <w:rsid w:val="00C35130"/>
    <w:rsid w:val="00C36C39"/>
    <w:rsid w:val="00C407F8"/>
    <w:rsid w:val="00C51C99"/>
    <w:rsid w:val="00C53DD4"/>
    <w:rsid w:val="00C658B1"/>
    <w:rsid w:val="00C71DF1"/>
    <w:rsid w:val="00C8648C"/>
    <w:rsid w:val="00C879A5"/>
    <w:rsid w:val="00CA0C3B"/>
    <w:rsid w:val="00CA0F95"/>
    <w:rsid w:val="00CA1389"/>
    <w:rsid w:val="00CA5951"/>
    <w:rsid w:val="00CA7A32"/>
    <w:rsid w:val="00CB12D5"/>
    <w:rsid w:val="00CB58E6"/>
    <w:rsid w:val="00CC710D"/>
    <w:rsid w:val="00CD4629"/>
    <w:rsid w:val="00CE233D"/>
    <w:rsid w:val="00CE49D3"/>
    <w:rsid w:val="00CF00A4"/>
    <w:rsid w:val="00CF61FA"/>
    <w:rsid w:val="00D054A7"/>
    <w:rsid w:val="00D11171"/>
    <w:rsid w:val="00D37513"/>
    <w:rsid w:val="00D406A2"/>
    <w:rsid w:val="00D42BB5"/>
    <w:rsid w:val="00D4486A"/>
    <w:rsid w:val="00D44E0B"/>
    <w:rsid w:val="00D56E32"/>
    <w:rsid w:val="00D625AB"/>
    <w:rsid w:val="00D63150"/>
    <w:rsid w:val="00D65FCB"/>
    <w:rsid w:val="00D67BD9"/>
    <w:rsid w:val="00D67F19"/>
    <w:rsid w:val="00D71EC8"/>
    <w:rsid w:val="00D75FB1"/>
    <w:rsid w:val="00D93A06"/>
    <w:rsid w:val="00D94C6D"/>
    <w:rsid w:val="00D94D65"/>
    <w:rsid w:val="00D96DFB"/>
    <w:rsid w:val="00DA0E3E"/>
    <w:rsid w:val="00DA46FF"/>
    <w:rsid w:val="00DB7D77"/>
    <w:rsid w:val="00DC6973"/>
    <w:rsid w:val="00DD0623"/>
    <w:rsid w:val="00DD322A"/>
    <w:rsid w:val="00DD5407"/>
    <w:rsid w:val="00DD557C"/>
    <w:rsid w:val="00DE38C2"/>
    <w:rsid w:val="00DE7961"/>
    <w:rsid w:val="00DE7EF0"/>
    <w:rsid w:val="00DF1E7F"/>
    <w:rsid w:val="00E034CF"/>
    <w:rsid w:val="00E05AC3"/>
    <w:rsid w:val="00E0754A"/>
    <w:rsid w:val="00E26429"/>
    <w:rsid w:val="00E30537"/>
    <w:rsid w:val="00E3136E"/>
    <w:rsid w:val="00E37A6D"/>
    <w:rsid w:val="00E41BA2"/>
    <w:rsid w:val="00E4293E"/>
    <w:rsid w:val="00E43502"/>
    <w:rsid w:val="00E45675"/>
    <w:rsid w:val="00E5316A"/>
    <w:rsid w:val="00E60E86"/>
    <w:rsid w:val="00E62D37"/>
    <w:rsid w:val="00E73A53"/>
    <w:rsid w:val="00E80F1D"/>
    <w:rsid w:val="00E914F8"/>
    <w:rsid w:val="00EA10BE"/>
    <w:rsid w:val="00EC1F3E"/>
    <w:rsid w:val="00EC678A"/>
    <w:rsid w:val="00ED08E5"/>
    <w:rsid w:val="00ED2176"/>
    <w:rsid w:val="00ED367C"/>
    <w:rsid w:val="00ED4567"/>
    <w:rsid w:val="00ED6D80"/>
    <w:rsid w:val="00EE2712"/>
    <w:rsid w:val="00EE3010"/>
    <w:rsid w:val="00EE4DF8"/>
    <w:rsid w:val="00EE7A46"/>
    <w:rsid w:val="00F05FCE"/>
    <w:rsid w:val="00F10533"/>
    <w:rsid w:val="00F10B79"/>
    <w:rsid w:val="00F125A4"/>
    <w:rsid w:val="00F16A86"/>
    <w:rsid w:val="00F17677"/>
    <w:rsid w:val="00F2108D"/>
    <w:rsid w:val="00F24080"/>
    <w:rsid w:val="00F37C49"/>
    <w:rsid w:val="00F428D4"/>
    <w:rsid w:val="00F463DA"/>
    <w:rsid w:val="00F50BA3"/>
    <w:rsid w:val="00F529B9"/>
    <w:rsid w:val="00F57A87"/>
    <w:rsid w:val="00F63D01"/>
    <w:rsid w:val="00F67FAA"/>
    <w:rsid w:val="00F71B50"/>
    <w:rsid w:val="00F72F85"/>
    <w:rsid w:val="00F77D92"/>
    <w:rsid w:val="00F8113B"/>
    <w:rsid w:val="00F812D5"/>
    <w:rsid w:val="00F87692"/>
    <w:rsid w:val="00F93CC0"/>
    <w:rsid w:val="00F945C0"/>
    <w:rsid w:val="00F9558B"/>
    <w:rsid w:val="00F96014"/>
    <w:rsid w:val="00F97655"/>
    <w:rsid w:val="00F97DCD"/>
    <w:rsid w:val="00FA1739"/>
    <w:rsid w:val="00FA4B79"/>
    <w:rsid w:val="00FA4F60"/>
    <w:rsid w:val="00FB4D83"/>
    <w:rsid w:val="00FB59BC"/>
    <w:rsid w:val="00FC03B1"/>
    <w:rsid w:val="00FC0F00"/>
    <w:rsid w:val="00FC11CD"/>
    <w:rsid w:val="00FD4CB7"/>
    <w:rsid w:val="00FE5A79"/>
    <w:rsid w:val="00FE780F"/>
    <w:rsid w:val="00FF4910"/>
    <w:rsid w:val="00FF5A8C"/>
    <w:rsid w:val="00FF5B21"/>
    <w:rsid w:val="00FF6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A8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88</TotalTime>
  <Pages>14</Pages>
  <Words>2470</Words>
  <Characters>14084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2016-05-03T06:37:00Z</cp:lastPrinted>
  <dcterms:created xsi:type="dcterms:W3CDTF">2015-03-17T19:06:00Z</dcterms:created>
  <dcterms:modified xsi:type="dcterms:W3CDTF">2016-12-26T10:07:00Z</dcterms:modified>
</cp:coreProperties>
</file>